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1FE" w:rsidRPr="005C603F" w:rsidRDefault="00AD5C59" w:rsidP="00AD5C59">
      <w:pPr>
        <w:jc w:val="center"/>
        <w:rPr>
          <w:b/>
          <w:sz w:val="28"/>
          <w:szCs w:val="28"/>
          <w:u w:val="single"/>
        </w:rPr>
      </w:pPr>
      <w:r w:rsidRPr="005C603F">
        <w:rPr>
          <w:b/>
          <w:sz w:val="28"/>
          <w:szCs w:val="28"/>
          <w:u w:val="single"/>
        </w:rPr>
        <w:t>Reci</w:t>
      </w:r>
      <w:r w:rsidR="00D96DA3" w:rsidRPr="005C603F">
        <w:rPr>
          <w:b/>
          <w:sz w:val="28"/>
          <w:szCs w:val="28"/>
          <w:u w:val="single"/>
        </w:rPr>
        <w:t xml:space="preserve">pe and method for </w:t>
      </w:r>
      <w:r w:rsidR="001C12BF">
        <w:rPr>
          <w:b/>
          <w:sz w:val="28"/>
          <w:szCs w:val="28"/>
          <w:u w:val="single"/>
        </w:rPr>
        <w:t>Spiced Squash and Parsnip Soup</w:t>
      </w:r>
    </w:p>
    <w:p w:rsidR="00AD5C59" w:rsidRPr="005C603F" w:rsidRDefault="00D96DA3" w:rsidP="00AD5C59">
      <w:pPr>
        <w:jc w:val="center"/>
        <w:rPr>
          <w:sz w:val="28"/>
          <w:szCs w:val="28"/>
        </w:rPr>
      </w:pPr>
      <w:r w:rsidRPr="005C603F">
        <w:rPr>
          <w:sz w:val="28"/>
          <w:szCs w:val="28"/>
        </w:rPr>
        <w:t>Monday 7</w:t>
      </w:r>
      <w:r w:rsidRPr="005C603F">
        <w:rPr>
          <w:sz w:val="28"/>
          <w:szCs w:val="28"/>
          <w:vertAlign w:val="superscript"/>
        </w:rPr>
        <w:t>th</w:t>
      </w:r>
      <w:r w:rsidRPr="005C603F">
        <w:rPr>
          <w:sz w:val="28"/>
          <w:szCs w:val="28"/>
        </w:rPr>
        <w:t xml:space="preserve"> December</w:t>
      </w:r>
    </w:p>
    <w:p w:rsidR="00AD5C59" w:rsidRPr="005C603F" w:rsidRDefault="00AD5C59" w:rsidP="00AD5C59">
      <w:pPr>
        <w:rPr>
          <w:sz w:val="28"/>
          <w:szCs w:val="28"/>
          <w:u w:val="single"/>
        </w:rPr>
      </w:pPr>
      <w:r w:rsidRPr="005C603F">
        <w:rPr>
          <w:sz w:val="28"/>
          <w:szCs w:val="28"/>
          <w:u w:val="single"/>
        </w:rPr>
        <w:t>Ingredients:</w:t>
      </w:r>
    </w:p>
    <w:p w:rsidR="00D96DA3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½ large or 1 small butternut squash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2 large parsnips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2 medium onions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4 cloves of garlic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3 medium potatoes – peeled and diced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1 litre of water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2 vegetable stock cubes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300ml crème fraiche (healthier) or double cream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25ml vegetable oil</w:t>
      </w:r>
    </w:p>
    <w:p w:rsidR="000203AD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Salt and pepper</w:t>
      </w:r>
    </w:p>
    <w:p w:rsidR="000203AD" w:rsidRPr="005C603F" w:rsidRDefault="000203AD" w:rsidP="00AD5C59">
      <w:pPr>
        <w:rPr>
          <w:sz w:val="28"/>
          <w:szCs w:val="28"/>
        </w:rPr>
      </w:pPr>
      <w:r>
        <w:rPr>
          <w:sz w:val="28"/>
          <w:szCs w:val="28"/>
        </w:rPr>
        <w:t>2tsp curry powder</w:t>
      </w:r>
    </w:p>
    <w:p w:rsidR="00D96DA3" w:rsidRPr="005C603F" w:rsidRDefault="00D96DA3" w:rsidP="00AD5C59">
      <w:pPr>
        <w:rPr>
          <w:sz w:val="28"/>
          <w:szCs w:val="28"/>
        </w:rPr>
      </w:pPr>
    </w:p>
    <w:p w:rsidR="00D96DA3" w:rsidRPr="005C603F" w:rsidRDefault="00D96DA3" w:rsidP="00AD5C59">
      <w:pPr>
        <w:rPr>
          <w:sz w:val="28"/>
          <w:szCs w:val="28"/>
        </w:rPr>
      </w:pPr>
    </w:p>
    <w:p w:rsidR="001F6649" w:rsidRPr="005C603F" w:rsidRDefault="001F6649" w:rsidP="00AD5C59">
      <w:pPr>
        <w:rPr>
          <w:sz w:val="28"/>
          <w:szCs w:val="28"/>
          <w:u w:val="single"/>
        </w:rPr>
      </w:pPr>
      <w:r w:rsidRPr="005C603F">
        <w:rPr>
          <w:sz w:val="28"/>
          <w:szCs w:val="28"/>
          <w:u w:val="single"/>
        </w:rPr>
        <w:t xml:space="preserve">Method </w:t>
      </w:r>
    </w:p>
    <w:p w:rsidR="001F6649" w:rsidRPr="005C603F" w:rsidRDefault="000203AD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Chop the squash and parsnips to an equal size, place on a baking tray and coat with a </w:t>
      </w:r>
      <w:r w:rsidR="007169EE">
        <w:rPr>
          <w:sz w:val="28"/>
          <w:szCs w:val="28"/>
        </w:rPr>
        <w:t>little oil, add salt and pepper</w:t>
      </w:r>
      <w:r>
        <w:rPr>
          <w:sz w:val="28"/>
          <w:szCs w:val="28"/>
        </w:rPr>
        <w:t xml:space="preserve"> </w:t>
      </w:r>
      <w:r w:rsidR="007169EE">
        <w:rPr>
          <w:sz w:val="28"/>
          <w:szCs w:val="28"/>
        </w:rPr>
        <w:t>and then</w:t>
      </w:r>
      <w:r>
        <w:rPr>
          <w:sz w:val="28"/>
          <w:szCs w:val="28"/>
        </w:rPr>
        <w:t xml:space="preserve"> roast at 180 c until soft (about 20 minutes).</w:t>
      </w:r>
    </w:p>
    <w:p w:rsidR="00D96DA3" w:rsidRPr="005C603F" w:rsidRDefault="000203AD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Peel and chop the onion and garlic and lightly fry in a little oil in a saucepan.</w:t>
      </w:r>
    </w:p>
    <w:p w:rsidR="00D96DA3" w:rsidRPr="005C603F" w:rsidRDefault="000203AD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When the onions have softened add the curry powder and fry for another minute. (If it s</w:t>
      </w:r>
      <w:r w:rsidR="007169EE">
        <w:rPr>
          <w:sz w:val="28"/>
          <w:szCs w:val="28"/>
        </w:rPr>
        <w:t>tarts to stick just add a splash of</w:t>
      </w:r>
      <w:r>
        <w:rPr>
          <w:sz w:val="28"/>
          <w:szCs w:val="28"/>
        </w:rPr>
        <w:t xml:space="preserve"> water.)</w:t>
      </w:r>
    </w:p>
    <w:p w:rsidR="005C603F" w:rsidRDefault="007169EE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Add the water and the stock cubes, then the potatoes.</w:t>
      </w:r>
    </w:p>
    <w:p w:rsidR="007169EE" w:rsidRDefault="007169EE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Simmer until the potatoes are soft, then add the roasted vegetables.</w:t>
      </w:r>
    </w:p>
    <w:p w:rsidR="007169EE" w:rsidRPr="005C603F" w:rsidRDefault="007169EE" w:rsidP="00D96DA3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Blend and finish with crème fraiche / double cream and season to taste.</w:t>
      </w:r>
    </w:p>
    <w:p w:rsidR="005C603F" w:rsidRPr="005C603F" w:rsidRDefault="005C603F" w:rsidP="005C603F">
      <w:pPr>
        <w:ind w:left="360"/>
        <w:rPr>
          <w:sz w:val="28"/>
          <w:szCs w:val="28"/>
        </w:rPr>
      </w:pPr>
    </w:p>
    <w:p w:rsidR="005C603F" w:rsidRPr="005C603F" w:rsidRDefault="005C603F" w:rsidP="005C603F">
      <w:pPr>
        <w:ind w:left="360"/>
        <w:rPr>
          <w:sz w:val="28"/>
          <w:szCs w:val="28"/>
        </w:rPr>
      </w:pPr>
      <w:bookmarkStart w:id="0" w:name="_GoBack"/>
      <w:bookmarkEnd w:id="0"/>
    </w:p>
    <w:sectPr w:rsidR="005C603F" w:rsidRPr="005C603F" w:rsidSect="00AD5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443A6"/>
    <w:multiLevelType w:val="hybridMultilevel"/>
    <w:tmpl w:val="C248FB56"/>
    <w:lvl w:ilvl="0" w:tplc="382ECA5C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C59"/>
    <w:rsid w:val="000203AD"/>
    <w:rsid w:val="001C12BF"/>
    <w:rsid w:val="001F6649"/>
    <w:rsid w:val="003878CC"/>
    <w:rsid w:val="005C603F"/>
    <w:rsid w:val="007169EE"/>
    <w:rsid w:val="00AD5C59"/>
    <w:rsid w:val="00AD7F12"/>
    <w:rsid w:val="00B72D41"/>
    <w:rsid w:val="00D96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DAC22-E623-4168-9938-139D1B65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D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C60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60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5DC3665A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mminchin</dc:creator>
  <cp:keywords/>
  <dc:description/>
  <cp:lastModifiedBy>mminchin</cp:lastModifiedBy>
  <cp:revision>2</cp:revision>
  <cp:lastPrinted>2015-12-07T16:45:00Z</cp:lastPrinted>
  <dcterms:created xsi:type="dcterms:W3CDTF">2015-12-07T16:45:00Z</dcterms:created>
  <dcterms:modified xsi:type="dcterms:W3CDTF">2015-12-07T16:45:00Z</dcterms:modified>
</cp:coreProperties>
</file>