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1FE" w:rsidRPr="005C603F" w:rsidRDefault="00AD5C59" w:rsidP="00AD5C59">
      <w:pPr>
        <w:jc w:val="center"/>
        <w:rPr>
          <w:b/>
          <w:sz w:val="28"/>
          <w:szCs w:val="28"/>
          <w:u w:val="single"/>
        </w:rPr>
      </w:pPr>
      <w:r w:rsidRPr="005C603F">
        <w:rPr>
          <w:b/>
          <w:sz w:val="28"/>
          <w:szCs w:val="28"/>
          <w:u w:val="single"/>
        </w:rPr>
        <w:t>Reci</w:t>
      </w:r>
      <w:r w:rsidR="00D96DA3" w:rsidRPr="005C603F">
        <w:rPr>
          <w:b/>
          <w:sz w:val="28"/>
          <w:szCs w:val="28"/>
          <w:u w:val="single"/>
        </w:rPr>
        <w:t>pe and method for a basic white</w:t>
      </w:r>
      <w:r w:rsidRPr="005C603F">
        <w:rPr>
          <w:b/>
          <w:sz w:val="28"/>
          <w:szCs w:val="28"/>
          <w:u w:val="single"/>
        </w:rPr>
        <w:t xml:space="preserve"> sauce</w:t>
      </w:r>
    </w:p>
    <w:p w:rsidR="00AD5C59" w:rsidRPr="005C603F" w:rsidRDefault="00D96DA3" w:rsidP="00AD5C59">
      <w:pPr>
        <w:jc w:val="center"/>
        <w:rPr>
          <w:sz w:val="28"/>
          <w:szCs w:val="28"/>
        </w:rPr>
      </w:pPr>
      <w:r w:rsidRPr="005C603F">
        <w:rPr>
          <w:sz w:val="28"/>
          <w:szCs w:val="28"/>
        </w:rPr>
        <w:t>Monday 7</w:t>
      </w:r>
      <w:r w:rsidRPr="005C603F">
        <w:rPr>
          <w:sz w:val="28"/>
          <w:szCs w:val="28"/>
          <w:vertAlign w:val="superscript"/>
        </w:rPr>
        <w:t>th</w:t>
      </w:r>
      <w:r w:rsidRPr="005C603F">
        <w:rPr>
          <w:sz w:val="28"/>
          <w:szCs w:val="28"/>
        </w:rPr>
        <w:t xml:space="preserve"> December</w:t>
      </w:r>
    </w:p>
    <w:p w:rsidR="00AD5C59" w:rsidRPr="005C603F" w:rsidRDefault="00AD5C59" w:rsidP="00AD5C59">
      <w:pPr>
        <w:rPr>
          <w:sz w:val="28"/>
          <w:szCs w:val="28"/>
          <w:u w:val="single"/>
        </w:rPr>
      </w:pPr>
      <w:r w:rsidRPr="005C603F">
        <w:rPr>
          <w:sz w:val="28"/>
          <w:szCs w:val="28"/>
          <w:u w:val="single"/>
        </w:rPr>
        <w:t>Ingredients:</w:t>
      </w:r>
    </w:p>
    <w:p w:rsidR="001F6649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4oz / 115g butter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2oz / 55g plain flour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1 ½ pints / 900ml milk</w:t>
      </w:r>
    </w:p>
    <w:p w:rsidR="00D96DA3" w:rsidRPr="005C603F" w:rsidRDefault="00D96DA3" w:rsidP="00AD5C59">
      <w:pPr>
        <w:rPr>
          <w:sz w:val="28"/>
          <w:szCs w:val="28"/>
        </w:rPr>
      </w:pPr>
    </w:p>
    <w:p w:rsidR="00D96DA3" w:rsidRPr="005C603F" w:rsidRDefault="00D96DA3" w:rsidP="00AD5C59">
      <w:pPr>
        <w:rPr>
          <w:sz w:val="28"/>
          <w:szCs w:val="28"/>
          <w:u w:val="single"/>
        </w:rPr>
      </w:pPr>
      <w:r w:rsidRPr="005C603F">
        <w:rPr>
          <w:sz w:val="28"/>
          <w:szCs w:val="28"/>
          <w:u w:val="single"/>
        </w:rPr>
        <w:t xml:space="preserve">Optional: 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1 medium onion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1 bay leaf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2 cloves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10 black peppercorns</w:t>
      </w:r>
    </w:p>
    <w:p w:rsidR="00D96DA3" w:rsidRPr="005C603F" w:rsidRDefault="00D96DA3" w:rsidP="00AD5C59">
      <w:pPr>
        <w:rPr>
          <w:sz w:val="28"/>
          <w:szCs w:val="28"/>
        </w:rPr>
      </w:pPr>
      <w:r w:rsidRPr="005C603F">
        <w:rPr>
          <w:sz w:val="28"/>
          <w:szCs w:val="28"/>
        </w:rPr>
        <w:t>Salt &amp; pepper</w:t>
      </w:r>
    </w:p>
    <w:p w:rsidR="00D96DA3" w:rsidRPr="005C603F" w:rsidRDefault="00D96DA3" w:rsidP="00AD5C59">
      <w:pPr>
        <w:rPr>
          <w:sz w:val="28"/>
          <w:szCs w:val="28"/>
        </w:rPr>
      </w:pPr>
    </w:p>
    <w:p w:rsidR="001F6649" w:rsidRPr="005C603F" w:rsidRDefault="001F6649" w:rsidP="00AD5C59">
      <w:pPr>
        <w:rPr>
          <w:sz w:val="28"/>
          <w:szCs w:val="28"/>
          <w:u w:val="single"/>
        </w:rPr>
      </w:pPr>
      <w:r w:rsidRPr="005C603F">
        <w:rPr>
          <w:sz w:val="28"/>
          <w:szCs w:val="28"/>
          <w:u w:val="single"/>
        </w:rPr>
        <w:t xml:space="preserve">Method </w:t>
      </w:r>
    </w:p>
    <w:p w:rsidR="001F6649" w:rsidRPr="005C603F" w:rsidRDefault="00D96DA3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603F">
        <w:rPr>
          <w:sz w:val="28"/>
          <w:szCs w:val="28"/>
        </w:rPr>
        <w:t>If you are using it: peel the onion and stick the cloves into it. Put the onion into the milk and add the bay leaf and peppercorns.</w:t>
      </w:r>
    </w:p>
    <w:p w:rsidR="00D96DA3" w:rsidRPr="005C603F" w:rsidRDefault="00D96DA3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603F">
        <w:rPr>
          <w:sz w:val="28"/>
          <w:szCs w:val="28"/>
        </w:rPr>
        <w:t>Melt the butter over a low heat, then add the flour; cook for 3 or 4 minutes stirring all the time. (This is called a Roux.)</w:t>
      </w:r>
    </w:p>
    <w:p w:rsidR="00D96DA3" w:rsidRPr="005C603F" w:rsidRDefault="00D96DA3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603F">
        <w:rPr>
          <w:sz w:val="28"/>
          <w:szCs w:val="28"/>
        </w:rPr>
        <w:t xml:space="preserve">Strain the onion </w:t>
      </w:r>
      <w:proofErr w:type="spellStart"/>
      <w:r w:rsidRPr="005C603F">
        <w:rPr>
          <w:sz w:val="28"/>
          <w:szCs w:val="28"/>
        </w:rPr>
        <w:t>etc</w:t>
      </w:r>
      <w:proofErr w:type="spellEnd"/>
      <w:r w:rsidRPr="005C603F">
        <w:rPr>
          <w:sz w:val="28"/>
          <w:szCs w:val="28"/>
        </w:rPr>
        <w:t xml:space="preserve"> out of the milk and gradually add the milk to the flour and butter mixture – stirring </w:t>
      </w:r>
      <w:r w:rsidR="005C603F" w:rsidRPr="005C603F">
        <w:rPr>
          <w:sz w:val="28"/>
          <w:szCs w:val="28"/>
        </w:rPr>
        <w:t xml:space="preserve">(whisk) </w:t>
      </w:r>
      <w:r w:rsidRPr="005C603F">
        <w:rPr>
          <w:sz w:val="28"/>
          <w:szCs w:val="28"/>
        </w:rPr>
        <w:t xml:space="preserve">all the time, until it </w:t>
      </w:r>
      <w:r w:rsidR="005C603F" w:rsidRPr="005C603F">
        <w:rPr>
          <w:sz w:val="28"/>
          <w:szCs w:val="28"/>
        </w:rPr>
        <w:t>starts to boil.</w:t>
      </w:r>
    </w:p>
    <w:p w:rsidR="005C603F" w:rsidRPr="005C603F" w:rsidRDefault="005C603F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603F">
        <w:rPr>
          <w:sz w:val="28"/>
          <w:szCs w:val="28"/>
        </w:rPr>
        <w:t>Continue to stir (whisk) at a lower heat for about 5 minutes then add salt and pepper to taste.</w:t>
      </w:r>
    </w:p>
    <w:p w:rsidR="005C603F" w:rsidRPr="005C603F" w:rsidRDefault="005C603F" w:rsidP="005C603F">
      <w:pPr>
        <w:ind w:left="360"/>
        <w:rPr>
          <w:sz w:val="28"/>
          <w:szCs w:val="28"/>
        </w:rPr>
      </w:pPr>
    </w:p>
    <w:p w:rsidR="005C603F" w:rsidRPr="005C603F" w:rsidRDefault="005C603F" w:rsidP="005C603F">
      <w:pPr>
        <w:ind w:left="360"/>
        <w:rPr>
          <w:sz w:val="28"/>
          <w:szCs w:val="28"/>
        </w:rPr>
      </w:pPr>
      <w:r w:rsidRPr="005C603F">
        <w:rPr>
          <w:sz w:val="28"/>
          <w:szCs w:val="28"/>
        </w:rPr>
        <w:t xml:space="preserve">From the basic white sauce you can then add other ingredients, </w:t>
      </w:r>
      <w:proofErr w:type="spellStart"/>
      <w:r w:rsidRPr="005C603F">
        <w:rPr>
          <w:sz w:val="28"/>
          <w:szCs w:val="28"/>
        </w:rPr>
        <w:t>eg</w:t>
      </w:r>
      <w:proofErr w:type="spellEnd"/>
      <w:r w:rsidRPr="005C603F">
        <w:rPr>
          <w:sz w:val="28"/>
          <w:szCs w:val="28"/>
        </w:rPr>
        <w:t>: cheese (macaroni and cheese</w:t>
      </w:r>
      <w:bookmarkStart w:id="0" w:name="_GoBack"/>
      <w:bookmarkEnd w:id="0"/>
      <w:r w:rsidRPr="005C603F">
        <w:rPr>
          <w:sz w:val="28"/>
          <w:szCs w:val="28"/>
        </w:rPr>
        <w:t>), parsley – great with fish.</w:t>
      </w:r>
    </w:p>
    <w:sectPr w:rsidR="005C603F" w:rsidRPr="005C603F" w:rsidSect="00AD5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443A6"/>
    <w:multiLevelType w:val="hybridMultilevel"/>
    <w:tmpl w:val="C248FB56"/>
    <w:lvl w:ilvl="0" w:tplc="382ECA5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C59"/>
    <w:rsid w:val="001F6649"/>
    <w:rsid w:val="003878CC"/>
    <w:rsid w:val="005C603F"/>
    <w:rsid w:val="00AD5C59"/>
    <w:rsid w:val="00AD7F12"/>
    <w:rsid w:val="00B72D41"/>
    <w:rsid w:val="00D9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DAC22-E623-4168-9938-139D1B65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D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6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5DC3665A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mminchin</dc:creator>
  <cp:keywords/>
  <dc:description/>
  <cp:lastModifiedBy>mminchin</cp:lastModifiedBy>
  <cp:revision>2</cp:revision>
  <cp:lastPrinted>2015-12-07T16:31:00Z</cp:lastPrinted>
  <dcterms:created xsi:type="dcterms:W3CDTF">2015-12-07T16:31:00Z</dcterms:created>
  <dcterms:modified xsi:type="dcterms:W3CDTF">2015-12-07T16:31:00Z</dcterms:modified>
</cp:coreProperties>
</file>