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1FE" w:rsidRDefault="00AD5C59" w:rsidP="00AD5C59">
      <w:pPr>
        <w:jc w:val="center"/>
        <w:rPr>
          <w:b/>
          <w:u w:val="single"/>
        </w:rPr>
      </w:pPr>
      <w:r w:rsidRPr="00AD5C59">
        <w:rPr>
          <w:b/>
          <w:u w:val="single"/>
        </w:rPr>
        <w:t>Recipe and method for a basic tomato sauce</w:t>
      </w:r>
    </w:p>
    <w:p w:rsidR="00AD5C59" w:rsidRDefault="00AD5C59" w:rsidP="00AD5C59">
      <w:pPr>
        <w:jc w:val="center"/>
      </w:pPr>
      <w:r>
        <w:t>Monday 12</w:t>
      </w:r>
      <w:r w:rsidRPr="00AD5C59">
        <w:rPr>
          <w:vertAlign w:val="superscript"/>
        </w:rPr>
        <w:t>th</w:t>
      </w:r>
      <w:r>
        <w:t xml:space="preserve"> October</w:t>
      </w:r>
    </w:p>
    <w:p w:rsidR="00AD5C59" w:rsidRDefault="00AD5C59" w:rsidP="00AD5C59">
      <w:pPr>
        <w:rPr>
          <w:u w:val="single"/>
        </w:rPr>
      </w:pPr>
      <w:r>
        <w:rPr>
          <w:u w:val="single"/>
        </w:rPr>
        <w:t>Ingredients:</w:t>
      </w:r>
    </w:p>
    <w:p w:rsidR="00AD5C59" w:rsidRDefault="001F6649" w:rsidP="00AD5C59">
      <w:r>
        <w:t>1 medium carrot - grated</w:t>
      </w:r>
    </w:p>
    <w:p w:rsidR="001F6649" w:rsidRDefault="001F6649" w:rsidP="00AD5C59">
      <w:r>
        <w:t xml:space="preserve">2 medium onions </w:t>
      </w:r>
      <w:r w:rsidR="00AD7F12">
        <w:t>–</w:t>
      </w:r>
      <w:r>
        <w:t xml:space="preserve"> chopped</w:t>
      </w:r>
    </w:p>
    <w:p w:rsidR="00AD7F12" w:rsidRDefault="00AD7F12" w:rsidP="00AD7F12">
      <w:r>
        <w:t>1 large clove of garlic, approx. 20g - chopped</w:t>
      </w:r>
    </w:p>
    <w:p w:rsidR="00AD7F12" w:rsidRDefault="00AD7F12" w:rsidP="00AD7F12">
      <w:r>
        <w:t>3 tins of chopped tomatoes</w:t>
      </w:r>
    </w:p>
    <w:p w:rsidR="00AD7F12" w:rsidRDefault="00AD7F12" w:rsidP="00AD7F12">
      <w:r>
        <w:t xml:space="preserve">3 </w:t>
      </w:r>
      <w:proofErr w:type="spellStart"/>
      <w:r>
        <w:t>tspn</w:t>
      </w:r>
      <w:proofErr w:type="spellEnd"/>
      <w:r>
        <w:t xml:space="preserve"> dried mixed herbs</w:t>
      </w:r>
    </w:p>
    <w:p w:rsidR="001F6649" w:rsidRDefault="001F6649" w:rsidP="00AD5C59">
      <w:bookmarkStart w:id="0" w:name="_GoBack"/>
      <w:bookmarkEnd w:id="0"/>
      <w:r>
        <w:t>100g tomato puree</w:t>
      </w:r>
    </w:p>
    <w:p w:rsidR="001F6649" w:rsidRDefault="001F6649" w:rsidP="00AD5C59">
      <w:r>
        <w:t xml:space="preserve">30ml / 3 </w:t>
      </w:r>
      <w:proofErr w:type="spellStart"/>
      <w:r>
        <w:t>tbspn</w:t>
      </w:r>
      <w:proofErr w:type="spellEnd"/>
      <w:r>
        <w:t xml:space="preserve"> of sunflower / vegetable oil</w:t>
      </w:r>
    </w:p>
    <w:p w:rsidR="001F6649" w:rsidRDefault="001F6649" w:rsidP="00AD5C59"/>
    <w:p w:rsidR="001F6649" w:rsidRDefault="001F6649" w:rsidP="00AD5C59">
      <w:pPr>
        <w:rPr>
          <w:u w:val="single"/>
        </w:rPr>
      </w:pPr>
      <w:r>
        <w:rPr>
          <w:u w:val="single"/>
        </w:rPr>
        <w:t xml:space="preserve">Method </w:t>
      </w:r>
    </w:p>
    <w:p w:rsidR="001F6649" w:rsidRDefault="001F6649" w:rsidP="00AD5C59">
      <w:r>
        <w:t xml:space="preserve">Heat oil in a large pan, once warm add the onions, garlic and carrot. </w:t>
      </w:r>
    </w:p>
    <w:p w:rsidR="001F6649" w:rsidRDefault="001F6649" w:rsidP="00AD5C59">
      <w:r>
        <w:t>When these are soft add the tins of tomatoes and dried herbs.</w:t>
      </w:r>
    </w:p>
    <w:p w:rsidR="001F6649" w:rsidRDefault="001F6649" w:rsidP="00AD5C59">
      <w:r>
        <w:t>Fill half of 1 tin with water and rinse tin, pour this water into the 2</w:t>
      </w:r>
      <w:r w:rsidRPr="001F6649">
        <w:rPr>
          <w:vertAlign w:val="superscript"/>
        </w:rPr>
        <w:t>nd</w:t>
      </w:r>
      <w:r>
        <w:t xml:space="preserve"> tin and rinse and finally the 3</w:t>
      </w:r>
      <w:r w:rsidRPr="001F6649">
        <w:rPr>
          <w:vertAlign w:val="superscript"/>
        </w:rPr>
        <w:t>rd</w:t>
      </w:r>
      <w:r>
        <w:t xml:space="preserve"> tin. Add the water to the pan.</w:t>
      </w:r>
    </w:p>
    <w:p w:rsidR="001F6649" w:rsidRDefault="001F6649" w:rsidP="00AD5C59">
      <w:r>
        <w:t>Add the tomato puree and simmer for 30 minutes, longer if you would like a thicker sauce.</w:t>
      </w:r>
    </w:p>
    <w:p w:rsidR="001F6649" w:rsidRDefault="001F6649" w:rsidP="00AD5C59">
      <w:r>
        <w:t>If you wish you can season to taste, although this is personal preference.</w:t>
      </w:r>
    </w:p>
    <w:p w:rsidR="001F6649" w:rsidRDefault="001F6649" w:rsidP="00AD5C59"/>
    <w:p w:rsidR="001F6649" w:rsidRDefault="001F6649" w:rsidP="00AD5C59">
      <w:r>
        <w:t>This sauce once cool can be transferred into an air tight container and stored in the fridge for up to a week, to be used with future meals.</w:t>
      </w:r>
    </w:p>
    <w:p w:rsidR="001F6649" w:rsidRDefault="001F6649" w:rsidP="00AD5C59"/>
    <w:p w:rsidR="001F6649" w:rsidRPr="001F6649" w:rsidRDefault="001F6649" w:rsidP="00AD5C59">
      <w:r>
        <w:t>This base sauce can be added and used to create many meals. For example; added to mince for a Bolognese, chilli or lasagne, for curries, roasted vegetables for ratatouille, pasta bakes; the list is endless!</w:t>
      </w:r>
    </w:p>
    <w:sectPr w:rsidR="001F6649" w:rsidRPr="001F6649" w:rsidSect="00AD5C5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C59"/>
    <w:rsid w:val="001F6649"/>
    <w:rsid w:val="003878CC"/>
    <w:rsid w:val="00AD5C59"/>
    <w:rsid w:val="00AD7F12"/>
    <w:rsid w:val="00B7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7DAC22-E623-4168-9938-139D1B65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C3E693DA</Template>
  <TotalTime>41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mminchin</dc:creator>
  <cp:keywords/>
  <dc:description/>
  <cp:lastModifiedBy>mminchin</cp:lastModifiedBy>
  <cp:revision>1</cp:revision>
  <dcterms:created xsi:type="dcterms:W3CDTF">2015-10-16T11:17:00Z</dcterms:created>
  <dcterms:modified xsi:type="dcterms:W3CDTF">2015-10-16T11:58:00Z</dcterms:modified>
</cp:coreProperties>
</file>